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560"/>
      </w:tblGrid>
      <w:tr w:rsidR="00897FB4" w:rsidRPr="00897FB4" w:rsidTr="00656ACC">
        <w:trPr>
          <w:trHeight w:val="8366"/>
          <w:tblHeader/>
        </w:trPr>
        <w:tc>
          <w:tcPr>
            <w:tcW w:w="7560" w:type="dxa"/>
          </w:tcPr>
          <w:p w:rsidR="00897FB4" w:rsidRPr="00656ACC" w:rsidRDefault="00656ACC" w:rsidP="00656ACC">
            <w:pPr>
              <w:pStyle w:val="Title"/>
              <w:jc w:val="center"/>
              <w:rPr>
                <w:sz w:val="48"/>
                <w:szCs w:val="48"/>
              </w:rPr>
            </w:pPr>
            <w:r w:rsidRPr="00656ACC">
              <w:rPr>
                <w:sz w:val="48"/>
                <w:szCs w:val="48"/>
              </w:rPr>
              <w:t>SUICIDE PREVENTION PARENT INFORMATION NIGHT</w:t>
            </w:r>
          </w:p>
          <w:p w:rsidR="00897FB4" w:rsidRPr="00897FB4" w:rsidRDefault="000701C3" w:rsidP="00897FB4">
            <w:pPr>
              <w:pStyle w:val="Date"/>
            </w:pPr>
            <w:sdt>
              <w:sdtPr>
                <w:alias w:val="Enter Date:"/>
                <w:tag w:val="Enter Date:"/>
                <w:id w:val="-1248264313"/>
                <w:placeholder>
                  <w:docPart w:val="386C2E57B878477DA17A54D37DF129EA"/>
                </w:placeholder>
                <w:temporary/>
                <w:showingPlcHdr/>
                <w15:appearance w15:val="hidden"/>
              </w:sdtPr>
              <w:sdtEndPr/>
              <w:sdtContent>
                <w:r w:rsidR="00897FB4" w:rsidRPr="00656ACC">
                  <w:rPr>
                    <w:color w:val="572111" w:themeColor="text2"/>
                  </w:rPr>
                  <w:t>Date</w:t>
                </w:r>
              </w:sdtContent>
            </w:sdt>
            <w:r w:rsidR="00656ACC">
              <w:t xml:space="preserve">: </w:t>
            </w:r>
            <w:proofErr w:type="spellStart"/>
            <w:r w:rsidR="00656ACC" w:rsidRPr="00656ACC">
              <w:rPr>
                <w:color w:val="572111" w:themeColor="text2"/>
              </w:rPr>
              <w:t>tuesd</w:t>
            </w:r>
            <w:bookmarkStart w:id="0" w:name="_GoBack"/>
            <w:bookmarkEnd w:id="0"/>
            <w:r w:rsidR="00656ACC" w:rsidRPr="00656ACC">
              <w:rPr>
                <w:color w:val="572111" w:themeColor="text2"/>
              </w:rPr>
              <w:t>ay</w:t>
            </w:r>
            <w:proofErr w:type="spellEnd"/>
            <w:r w:rsidR="00656ACC" w:rsidRPr="00656ACC">
              <w:rPr>
                <w:color w:val="572111" w:themeColor="text2"/>
              </w:rPr>
              <w:t>, march 20, 2018</w:t>
            </w:r>
          </w:p>
          <w:p w:rsidR="00897FB4" w:rsidRPr="00897FB4" w:rsidRDefault="000701C3" w:rsidP="00897FB4">
            <w:pPr>
              <w:pStyle w:val="Time"/>
            </w:pPr>
            <w:sdt>
              <w:sdtPr>
                <w:alias w:val="Enter time:"/>
                <w:tag w:val="Enter time:"/>
                <w:id w:val="871424336"/>
                <w:placeholder>
                  <w:docPart w:val="604DFCF42D84421989A7460FF6F170C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  <w:r w:rsidR="00656ACC">
              <w:t>:  6:30 to 8:30pm</w:t>
            </w:r>
          </w:p>
          <w:p w:rsidR="00897FB4" w:rsidRPr="00897FB4" w:rsidRDefault="000701C3" w:rsidP="00897FB4">
            <w:pPr>
              <w:pStyle w:val="Location"/>
            </w:pPr>
            <w:sdt>
              <w:sdtPr>
                <w:alias w:val="Enter location:"/>
                <w:tag w:val="Enter location:"/>
                <w:id w:val="-1525932807"/>
                <w:placeholder>
                  <w:docPart w:val="313F8D930FC44071863982B2A003025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656ACC">
                  <w:rPr>
                    <w:b/>
                    <w:bCs/>
                    <w:sz w:val="44"/>
                  </w:rPr>
                  <w:t>Location</w:t>
                </w:r>
              </w:sdtContent>
            </w:sdt>
          </w:p>
          <w:p w:rsidR="00897FB4" w:rsidRDefault="00656ACC" w:rsidP="00897FB4">
            <w:pPr>
              <w:pStyle w:val="Location"/>
            </w:pPr>
            <w:r>
              <w:t>Evergreen Middle School Fieldhouse</w:t>
            </w:r>
          </w:p>
          <w:p w:rsidR="00656ACC" w:rsidRPr="00897FB4" w:rsidRDefault="00656ACC" w:rsidP="00897FB4">
            <w:pPr>
              <w:pStyle w:val="Location"/>
            </w:pPr>
            <w:r>
              <w:t>6900 208</w:t>
            </w:r>
            <w:r w:rsidRPr="00656ACC">
              <w:rPr>
                <w:vertAlign w:val="superscript"/>
              </w:rPr>
              <w:t>th</w:t>
            </w:r>
            <w:r>
              <w:t xml:space="preserve"> Ave NE, Redmond WA 98053</w:t>
            </w:r>
          </w:p>
          <w:p w:rsidR="00656ACC" w:rsidRDefault="00656ACC" w:rsidP="00656AC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</w:t>
            </w:r>
            <w:r w:rsidR="00B63DB8">
              <w:rPr>
                <w:rFonts w:ascii="Arial" w:hAnsi="Arial" w:cs="Arial"/>
                <w:color w:val="000000"/>
              </w:rPr>
              <w:t>n partnership with Forefront, Evergreen Middle School</w:t>
            </w:r>
            <w:r>
              <w:rPr>
                <w:rFonts w:ascii="Arial" w:hAnsi="Arial" w:cs="Arial"/>
                <w:color w:val="000000"/>
              </w:rPr>
              <w:t xml:space="preserve"> will host a Parent Information Night on Suicide Prevention - </w:t>
            </w:r>
            <w:r>
              <w:rPr>
                <w:rFonts w:ascii="Arial" w:hAnsi="Arial" w:cs="Arial"/>
                <w:b/>
                <w:bCs/>
                <w:color w:val="000000"/>
              </w:rPr>
              <w:t>Tuesday, March 20 at 6:30pm</w:t>
            </w:r>
            <w:r>
              <w:rPr>
                <w:rFonts w:ascii="Arial" w:hAnsi="Arial" w:cs="Arial"/>
                <w:color w:val="000000"/>
              </w:rPr>
              <w:t xml:space="preserve"> in the EMS Fieldhouse.  Jennifer Barron is an experienced educator and presenter on this topic and will bring her more than 20 years of expertise to EMS.  We have </w:t>
            </w:r>
            <w:proofErr w:type="gramStart"/>
            <w:r>
              <w:rPr>
                <w:rFonts w:ascii="Arial" w:hAnsi="Arial" w:cs="Arial"/>
                <w:color w:val="000000"/>
              </w:rPr>
              <w:t>opened up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this presentation to other middle schools and we anticipate a large turnout; please arrive early if you plan to attend.  </w:t>
            </w:r>
          </w:p>
          <w:p w:rsidR="00656ACC" w:rsidRDefault="00656ACC" w:rsidP="00656AC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  <w:p w:rsidR="00897FB4" w:rsidRPr="00897FB4" w:rsidRDefault="00656ACC" w:rsidP="00656ACC">
            <w:r>
              <w:rPr>
                <w:rFonts w:ascii="Arial" w:hAnsi="Arial" w:cs="Arial"/>
                <w:color w:val="000000"/>
              </w:rPr>
              <w:t xml:space="preserve">You can also read more about Forefront and Jennifer at these hyperlinks: </w:t>
            </w:r>
            <w:hyperlink r:id="rId11" w:tgtFrame="_blank" w:history="1">
              <w:r>
                <w:rPr>
                  <w:rStyle w:val="Hyperlink"/>
                  <w:rFonts w:ascii="Arial" w:hAnsi="Arial" w:cs="Arial"/>
                  <w:color w:val="0000FF"/>
                </w:rPr>
                <w:t>http://www.intheforefront.org/</w:t>
              </w:r>
            </w:hyperlink>
            <w:r>
              <w:rPr>
                <w:rFonts w:ascii="Arial" w:hAnsi="Arial" w:cs="Arial"/>
                <w:color w:val="000000"/>
              </w:rPr>
              <w:t xml:space="preserve"> and </w:t>
            </w:r>
            <w:hyperlink r:id="rId12" w:tgtFrame="_blank" w:history="1">
              <w:r>
                <w:rPr>
                  <w:rStyle w:val="Hyperlink"/>
                  <w:rFonts w:ascii="Arial" w:hAnsi="Arial" w:cs="Arial"/>
                  <w:color w:val="0000FF"/>
                </w:rPr>
                <w:t>http://intheforefront.org/about/staff</w:t>
              </w:r>
            </w:hyperlink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7FB4" w:rsidP="001570B2">
            <w:pPr>
              <w:pStyle w:val="ContactInfo"/>
            </w:pPr>
            <w:r w:rsidRPr="00897FB4">
              <w:t> </w:t>
            </w:r>
            <w:r w:rsidR="00BB5FC2">
              <w:t>childcare</w:t>
            </w:r>
            <w:r w:rsidR="009B3184">
              <w:t xml:space="preserve"> is available</w:t>
            </w:r>
            <w:r w:rsidR="00BB5FC2">
              <w:t xml:space="preserve"> in the library</w:t>
            </w:r>
            <w:r w:rsidR="009B3184">
              <w:t xml:space="preserve">. if needed, please RSVP to </w:t>
            </w:r>
            <w:hyperlink r:id="rId13" w:history="1">
              <w:r w:rsidR="009B3184" w:rsidRPr="00D859B9">
                <w:rPr>
                  <w:rStyle w:val="Hyperlink"/>
                </w:rPr>
                <w:t>dozeri@lwsd.org</w:t>
              </w:r>
            </w:hyperlink>
            <w:r w:rsidR="00186413">
              <w:t xml:space="preserve"> with child name(s) and age(s). 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4"/>
      <w:footerReference w:type="default" r:id="rId15"/>
      <w:headerReference w:type="first" r:id="rId16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1C3" w:rsidRDefault="000701C3" w:rsidP="0068245E">
      <w:pPr>
        <w:spacing w:after="0" w:line="240" w:lineRule="auto"/>
      </w:pPr>
      <w:r>
        <w:separator/>
      </w:r>
    </w:p>
  </w:endnote>
  <w:endnote w:type="continuationSeparator" w:id="0">
    <w:p w:rsidR="000701C3" w:rsidRDefault="000701C3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A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1C3" w:rsidRDefault="000701C3" w:rsidP="0068245E">
      <w:pPr>
        <w:spacing w:after="0" w:line="240" w:lineRule="auto"/>
      </w:pPr>
      <w:r>
        <w:separator/>
      </w:r>
    </w:p>
  </w:footnote>
  <w:footnote w:type="continuationSeparator" w:id="0">
    <w:p w:rsidR="000701C3" w:rsidRDefault="000701C3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444DA50" wp14:editId="6077E4B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9C7102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28DF60D" wp14:editId="4B254C0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0A8A833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0E38E53" wp14:editId="64D7EC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C45930C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AA46EFB" wp14:editId="21426C5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EED17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CC"/>
    <w:rsid w:val="000701C3"/>
    <w:rsid w:val="000B0F6A"/>
    <w:rsid w:val="000E33EA"/>
    <w:rsid w:val="001570B2"/>
    <w:rsid w:val="001624C3"/>
    <w:rsid w:val="00186413"/>
    <w:rsid w:val="00220400"/>
    <w:rsid w:val="002733AA"/>
    <w:rsid w:val="002A068F"/>
    <w:rsid w:val="004611DB"/>
    <w:rsid w:val="005D2D39"/>
    <w:rsid w:val="00656ACC"/>
    <w:rsid w:val="0068245E"/>
    <w:rsid w:val="0069500E"/>
    <w:rsid w:val="00713F12"/>
    <w:rsid w:val="007A4EDB"/>
    <w:rsid w:val="00834305"/>
    <w:rsid w:val="00897FB4"/>
    <w:rsid w:val="009124DD"/>
    <w:rsid w:val="0094423C"/>
    <w:rsid w:val="009B3184"/>
    <w:rsid w:val="00A17E3D"/>
    <w:rsid w:val="00A95506"/>
    <w:rsid w:val="00AB123B"/>
    <w:rsid w:val="00B168F9"/>
    <w:rsid w:val="00B63DB8"/>
    <w:rsid w:val="00BB5FC2"/>
    <w:rsid w:val="00C67FD5"/>
    <w:rsid w:val="00C741CD"/>
    <w:rsid w:val="00C93A32"/>
    <w:rsid w:val="00CE754C"/>
    <w:rsid w:val="00CF207A"/>
    <w:rsid w:val="00D529A9"/>
    <w:rsid w:val="00E402F3"/>
    <w:rsid w:val="00E43EFE"/>
    <w:rsid w:val="00F6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0E4BA0-AA0F-46AD-9897-B442A746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9B318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9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ozeri@lwsd.org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01.safelinks.protection.outlook.com/?url=http%3A%2F%2Fr20.rs6.net%2Ftn.jsp%3Ff%3D001wKVM0xulpjsaN7my5xs8sUFRZlTj9_Zd0kgTGG09wTz-IffqqkF6CvPSDLfJG6cj1bs3mYGSAY9p4M7GhWiyb8V9-z3XDn7IXVZR3NzmGZvITj7ESpyL2GOqpBrH8itL5uzGn3B-bXNixRMxuUP7Qf_zWo09cOYx6pim1WQOPELNj7H_dYomWCar5-Q4yv9v%26c%3DpKUO16JxCtxni0CE1qNCRNwc31BLRTT-awNX0m86Wpes97QmCNHqEw%3D%3D%26ch%3DiEtHPu3AhYCMX8fIT_LkXnxpqDnih9hj44NXVKo6WcTJ10WLYefVyQ%3D%3D&amp;data=02%7C01%7Cdozeri%40lwsd.org%7C7996c71d46e34bfd462008d4ab9e0868%7C1fd4673fdf9646218638a1d88c4c85d7%7C0%7C0%7C636322142623877781&amp;sdata=1InnX%2FK3y4lGCOtT3Dn0P4Kzb45u3%2B1V1AmwVfN7NlY%3D&amp;reserved=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01.safelinks.protection.outlook.com/?url=http%3A%2F%2Fr20.rs6.net%2Ftn.jsp%3Ff%3D001wKVM0xulpjsaN7my5xs8sUFRZlTj9_Zd0kgTGG09wTz-IffqqkF6CvPSDLfJG6cjIHkmjlmRlzJRPzQ3WIOPda_gLsyl5F_dDE3VDZdm9_oXv9eA80O8mHRtIyltMypBOKI4CSnLW4sxw-4ZV0jA9N-C29aCO5ePjE3YQz_IqJBRE1Mp1jJOJUg_YbWxiOzKC1csMN6MMt_79qlxvqV9EpWZqVpVgoa3cINvj7ZegFZsIqFmTMJEfuH5Zx9ZEejupVQyuNYWpvwhr5BGKnfbG6D_xCklNP2UzMJntEctEoKokU1z2cpwKUL_cfEMhuIcgZyxaMsF3AB4KSxNuImtOFzYIaftKEpk4wpznm6w6hxeB9BEkvK0dAe9jjRNwno1yI3Aw11XgDWCEyQ8J0EldX_phqKwGHz9KLoWRAaNvJ5f-2-k8kzsHOfyZXt3IxGkaLG1gNptQp2BvzjQbUuL_xSgOkIGGd5InEOzk8OFLgVgBcpmuf36BQomjGUbKp-CLHq_2NhjDBsKKkW8DHCwECZaP2WQJWVU33I1PQqqg01EvE9NcSTakkVGcCJCNA8uyOA75VglkB1jYsgojcAN54g1HkkphPj1jIB_mxiLAfPTYQX6e2fTEFuoKy6a_lB7tNIEH5BlGu_VDJuA49hNbG0nj-HX36apvtCXkeBL-KRMmwwbJ3mx32RE5lq9KCEw54PV-E_HjZFexINYGmwOn0jY7N6OKwRMcEdM8a9XVs19PS-uwm83NpdzL8gOMCKQSI6Kiq1FFZ9FMfwDx-EJHGjmkE9oLOhFp9cBUoMXYVHvcfZ0bkU_vBP_rzOOl7VgPo_1XyIR_7-L9DjYbLycGLPK_qvdckSB0L64suBcBTdQMor6oZlgmKBVoKL33I9_UXHW8XTj0hyHj9wFVgiAWFdsLpHpwvwugjHIYpEpmr8VSjbKiKldwlkEVr9yacPcVVuDaZT2T_7wUyoUTmiv05kypOCIi7xlj5zF98oc187yjGzFfpzk9R0NgH-WExbCGx6ihFTmycNrHE_DWhZXMFCmsNxQca7SMlnQeB57z1_6ItMtAnHzFTlAd_xhx3y81LBRADmqTzmvyYMo8EGPlrGU0lcWN2MhSad6lBPk2vIHtfZk7h1Xx3RnH1rTxcxQrx-JuH3ooO-tv_5xN-YDqQ%3D%3D%26c%3DpKUO16JxCtxni0CE1qNCRNwc31BLRTT-awNX0m86Wpes97QmCNHqEw%3D%3D%26ch%3DiEtHPu3AhYCMX8fIT_LkXnxpqDnih9hj44NXVKo6WcTJ10WLYefVyQ%3D%3D&amp;data=02%7C01%7Cdozeri%40lwsd.org%7C7996c71d46e34bfd462008d4ab9e0868%7C1fd4673fdf9646218638a1d88c4c85d7%7C0%7C0%7C636322142623877781&amp;sdata=4A2a%2Ffn7hcQ8xxnTjFINMIaHHRFuGN%2BbNgfPGI8YMqo%3D&amp;reserved=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casolary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6C2E57B878477DA17A54D37DF12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819C3-CEC4-4DB2-8266-233D55B331D5}"/>
      </w:docPartPr>
      <w:docPartBody>
        <w:p w:rsidR="00B15F58" w:rsidRDefault="00B15F58">
          <w:pPr>
            <w:pStyle w:val="386C2E57B878477DA17A54D37DF129EA"/>
          </w:pPr>
          <w:r w:rsidRPr="00897FB4">
            <w:t>Date</w:t>
          </w:r>
        </w:p>
      </w:docPartBody>
    </w:docPart>
    <w:docPart>
      <w:docPartPr>
        <w:name w:val="604DFCF42D84421989A7460FF6F17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104C8-7B1A-4DB6-B02A-ED1C3008F8A0}"/>
      </w:docPartPr>
      <w:docPartBody>
        <w:p w:rsidR="00B15F58" w:rsidRDefault="00B15F58">
          <w:pPr>
            <w:pStyle w:val="604DFCF42D84421989A7460FF6F170CC"/>
          </w:pPr>
          <w:r w:rsidRPr="00897FB4">
            <w:t>Time</w:t>
          </w:r>
        </w:p>
      </w:docPartBody>
    </w:docPart>
    <w:docPart>
      <w:docPartPr>
        <w:name w:val="313F8D930FC44071863982B2A0030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A6327-F5FB-479B-B052-8DC95A6F360D}"/>
      </w:docPartPr>
      <w:docPartBody>
        <w:p w:rsidR="00B15F58" w:rsidRDefault="00B15F58">
          <w:pPr>
            <w:pStyle w:val="313F8D930FC44071863982B2A003025D"/>
          </w:pPr>
          <w:r w:rsidRPr="00897FB4"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F58"/>
    <w:rsid w:val="00787DC8"/>
    <w:rsid w:val="00A91BE9"/>
    <w:rsid w:val="00B1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240BD419DA4425924A85A5E8C6A45A">
    <w:name w:val="06240BD419DA4425924A85A5E8C6A45A"/>
  </w:style>
  <w:style w:type="paragraph" w:customStyle="1" w:styleId="BFBE7548E37F4159A27BBAF34CD1380B">
    <w:name w:val="BFBE7548E37F4159A27BBAF34CD1380B"/>
  </w:style>
  <w:style w:type="paragraph" w:customStyle="1" w:styleId="148F0D3713C44E129975C04D652F3D62">
    <w:name w:val="148F0D3713C44E129975C04D652F3D62"/>
  </w:style>
  <w:style w:type="paragraph" w:customStyle="1" w:styleId="386C2E57B878477DA17A54D37DF129EA">
    <w:name w:val="386C2E57B878477DA17A54D37DF129EA"/>
  </w:style>
  <w:style w:type="paragraph" w:customStyle="1" w:styleId="604DFCF42D84421989A7460FF6F170CC">
    <w:name w:val="604DFCF42D84421989A7460FF6F170CC"/>
  </w:style>
  <w:style w:type="paragraph" w:customStyle="1" w:styleId="313F8D930FC44071863982B2A003025D">
    <w:name w:val="313F8D930FC44071863982B2A003025D"/>
  </w:style>
  <w:style w:type="paragraph" w:customStyle="1" w:styleId="662ABC4941BF4CD4B1679A3C1F4BEC39">
    <w:name w:val="662ABC4941BF4CD4B1679A3C1F4BEC39"/>
  </w:style>
  <w:style w:type="paragraph" w:customStyle="1" w:styleId="45B37F9875304CEABF4929B1F705496D">
    <w:name w:val="45B37F9875304CEABF4929B1F705496D"/>
  </w:style>
  <w:style w:type="paragraph" w:customStyle="1" w:styleId="74893E0C29844909A674FE9F62894DA9">
    <w:name w:val="74893E0C29844909A674FE9F62894DA9"/>
  </w:style>
  <w:style w:type="paragraph" w:customStyle="1" w:styleId="5515D194224048FFBA4CE83C301C4CB3">
    <w:name w:val="5515D194224048FFBA4CE83C301C4CB3"/>
  </w:style>
  <w:style w:type="paragraph" w:customStyle="1" w:styleId="3C29E762539B4B45BE83D3F0F0E65BE5">
    <w:name w:val="3C29E762539B4B45BE83D3F0F0E65B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1B6658-D0A9-449E-B87E-A9959A04D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Casolary, Felicia</dc:creator>
  <cp:keywords/>
  <dc:description/>
  <cp:lastModifiedBy>Nilsen, Kathleen</cp:lastModifiedBy>
  <cp:revision>2</cp:revision>
  <cp:lastPrinted>2018-03-13T15:09:00Z</cp:lastPrinted>
  <dcterms:created xsi:type="dcterms:W3CDTF">2018-03-15T19:56:00Z</dcterms:created>
  <dcterms:modified xsi:type="dcterms:W3CDTF">2018-03-15T19:56:00Z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